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1C37" w14:textId="77777777" w:rsidR="00F105FF" w:rsidRDefault="00F105FF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 w:val="10"/>
          <w:szCs w:val="28"/>
          <w:lang w:val="es-MX"/>
        </w:rPr>
      </w:pPr>
    </w:p>
    <w:p w14:paraId="74052F49" w14:textId="77777777" w:rsidR="00221C6D" w:rsidRPr="000E7865" w:rsidRDefault="00221C6D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 w:val="10"/>
          <w:szCs w:val="28"/>
          <w:lang w:val="es-MX"/>
        </w:rPr>
      </w:pPr>
    </w:p>
    <w:p w14:paraId="05F40466" w14:textId="77777777" w:rsidR="00164335" w:rsidRDefault="007C2CD4" w:rsidP="007C2CD4">
      <w:pPr>
        <w:tabs>
          <w:tab w:val="center" w:pos="4971"/>
          <w:tab w:val="right" w:pos="9942"/>
        </w:tabs>
        <w:autoSpaceDE w:val="0"/>
        <w:autoSpaceDN w:val="0"/>
        <w:adjustRightInd w:val="0"/>
        <w:spacing w:before="15"/>
        <w:ind w:right="-20"/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</w:pPr>
      <w:r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ab/>
      </w:r>
      <w:r w:rsidR="00264642" w:rsidRPr="00264642"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>REPORTE PRELIMINAR DE RESIDENCIA PROFESIONAL</w:t>
      </w:r>
      <w:r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ab/>
      </w:r>
    </w:p>
    <w:p w14:paraId="7D5980B6" w14:textId="77777777" w:rsidR="00F105FF" w:rsidRPr="00643BEE" w:rsidRDefault="00F105FF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 w:val="20"/>
          <w:szCs w:val="20"/>
          <w:lang w:val="es-MX"/>
        </w:rPr>
      </w:pPr>
    </w:p>
    <w:p w14:paraId="6DABC724" w14:textId="77777777" w:rsidR="00164335" w:rsidRPr="006D60FE" w:rsidRDefault="0065201F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ÁMBITO</w:t>
      </w:r>
      <w:r w:rsidR="00164335"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:</w:t>
      </w:r>
    </w:p>
    <w:p w14:paraId="7203A82F" w14:textId="77777777" w:rsidR="00164335" w:rsidRPr="006D60FE" w:rsidRDefault="00950616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SECTORES SOCIAL, PRODUCTIVO DE BIENES Y SERVICIOS</w:t>
      </w:r>
    </w:p>
    <w:p w14:paraId="115819E0" w14:textId="77777777"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14:paraId="7BE55128" w14:textId="77777777" w:rsidR="00164335" w:rsidRPr="006D60FE" w:rsidRDefault="00F105FF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NOMBRE DEL </w:t>
      </w:r>
      <w:r w:rsidR="00164335"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PROYECTO:</w:t>
      </w:r>
    </w:p>
    <w:p w14:paraId="276760DF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color w:val="000000"/>
          <w:szCs w:val="20"/>
          <w:lang w:val="es-MX"/>
        </w:rPr>
      </w:pPr>
      <w:r w:rsidRPr="006D60FE">
        <w:rPr>
          <w:rFonts w:ascii="Montserrat" w:hAnsi="Montserrat" w:cs="Arial"/>
          <w:color w:val="000000"/>
          <w:szCs w:val="20"/>
          <w:lang w:val="es-MX"/>
        </w:rPr>
        <w:t xml:space="preserve"> 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PORTAL WEB DE TRÁMITES Y SERVICIOS PROFESIONALES</w:t>
      </w:r>
    </w:p>
    <w:p w14:paraId="43FC0FDF" w14:textId="77777777"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14:paraId="37F9B514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LUGAR DE REALIZACIÓN:</w:t>
      </w:r>
    </w:p>
    <w:p w14:paraId="01A49CA8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INSTITUTO TECNOLÓGICO SUPERIOR DE COSAMALOAPAN</w:t>
      </w:r>
    </w:p>
    <w:p w14:paraId="231A8B16" w14:textId="77777777"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14:paraId="4C568B5B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PRESENTA:</w:t>
      </w:r>
    </w:p>
    <w:p w14:paraId="2F2D0886" w14:textId="77777777" w:rsidR="00164335" w:rsidRPr="006D60FE" w:rsidRDefault="00922589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MARÍA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</w:t>
      </w:r>
      <w:r w:rsidR="000B272D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HERN</w:t>
      </w:r>
      <w:r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Á</w:t>
      </w:r>
      <w:r w:rsidR="000B272D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NDEZ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AGUIRRE</w:t>
      </w:r>
    </w:p>
    <w:p w14:paraId="6DACD265" w14:textId="77777777"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14:paraId="1A10651B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No. DE CONTROL:</w:t>
      </w:r>
    </w:p>
    <w:p w14:paraId="02036C64" w14:textId="3407A151" w:rsidR="00164335" w:rsidRPr="006D60FE" w:rsidRDefault="000B272D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1</w:t>
      </w:r>
      <w:r w:rsidR="007C514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7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5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Q0062</w:t>
      </w:r>
    </w:p>
    <w:p w14:paraId="5861F8EA" w14:textId="77777777"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14:paraId="419718E1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CARRERA:</w:t>
      </w:r>
    </w:p>
    <w:p w14:paraId="5CA2417C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INGENIERÍA EN SISTEMAS COMPUTACIONALES</w:t>
      </w:r>
    </w:p>
    <w:p w14:paraId="57B71267" w14:textId="77777777"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14:paraId="2549E9E3" w14:textId="77777777"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PERIODO DE REALIZACIÓN:</w:t>
      </w:r>
    </w:p>
    <w:p w14:paraId="1F9E7598" w14:textId="332F53D7" w:rsidR="00164335" w:rsidRPr="006D60FE" w:rsidRDefault="00A34F32" w:rsidP="006668DA">
      <w:pPr>
        <w:tabs>
          <w:tab w:val="center" w:pos="4972"/>
          <w:tab w:val="left" w:pos="8580"/>
        </w:tabs>
        <w:autoSpaceDE w:val="0"/>
        <w:autoSpaceDN w:val="0"/>
        <w:adjustRightInd w:val="0"/>
        <w:spacing w:before="15" w:after="60"/>
        <w:ind w:right="-23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ab/>
      </w:r>
      <w:r w:rsidR="007C514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FEBRERO</w:t>
      </w:r>
      <w:r w:rsidR="00624C3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-</w:t>
      </w:r>
      <w:r w:rsidR="007C514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JUNIO</w:t>
      </w:r>
      <w:r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202</w:t>
      </w:r>
      <w:r w:rsidR="007C514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2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ab/>
      </w:r>
    </w:p>
    <w:p w14:paraId="1D1210AD" w14:textId="77777777" w:rsidR="00595338" w:rsidRDefault="00595338" w:rsidP="00164335">
      <w:pPr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</w:p>
    <w:p w14:paraId="59168920" w14:textId="77777777" w:rsidR="00221C6D" w:rsidRDefault="00221C6D" w:rsidP="00164335">
      <w:pPr>
        <w:jc w:val="center"/>
        <w:rPr>
          <w:rFonts w:ascii="Montserrat" w:hAnsi="Montserrat" w:cs="Arial"/>
          <w:b/>
          <w:spacing w:val="-5"/>
          <w:w w:val="97"/>
          <w:sz w:val="16"/>
          <w:szCs w:val="16"/>
          <w:lang w:val="es-MX"/>
        </w:rPr>
      </w:pPr>
    </w:p>
    <w:p w14:paraId="50976704" w14:textId="083F68FF" w:rsidR="003F7F65" w:rsidRPr="006D60FE" w:rsidRDefault="00164335" w:rsidP="00164335">
      <w:pPr>
        <w:jc w:val="center"/>
        <w:rPr>
          <w:rFonts w:ascii="Montserrat" w:hAnsi="Montserrat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COSAMALOAPAN, VER., </w:t>
      </w:r>
      <w:r w:rsidR="007C5141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ENERO</w:t>
      </w:r>
      <w:r w:rsidR="00127865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 </w:t>
      </w:r>
      <w:r w:rsidR="00A34F32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DE 202</w:t>
      </w:r>
      <w:r w:rsidR="007C5141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2</w:t>
      </w:r>
    </w:p>
    <w:sectPr w:rsidR="003F7F65" w:rsidRPr="006D60FE" w:rsidSect="00801764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/>
      <w:pgMar w:top="1560" w:right="900" w:bottom="142" w:left="1418" w:header="680" w:footer="158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E0A3F" w14:textId="77777777" w:rsidR="009A6978" w:rsidRDefault="009A6978" w:rsidP="00780E16">
      <w:pPr>
        <w:spacing w:after="0" w:line="240" w:lineRule="auto"/>
      </w:pPr>
      <w:r>
        <w:separator/>
      </w:r>
    </w:p>
  </w:endnote>
  <w:endnote w:type="continuationSeparator" w:id="0">
    <w:p w14:paraId="7D5D5028" w14:textId="77777777" w:rsidR="009A6978" w:rsidRDefault="009A6978" w:rsidP="0078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equiem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Pro">
    <w:altName w:val="Franklin Gothic Medium Cond"/>
    <w:charset w:val="00"/>
    <w:family w:val="auto"/>
    <w:pitch w:val="variable"/>
    <w:sig w:usb0="00000001" w:usb1="4000606A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F2D7" w14:textId="77777777" w:rsidR="00D40B5B" w:rsidRPr="00780E16" w:rsidRDefault="00D40B5B" w:rsidP="003421F9">
    <w:pPr>
      <w:spacing w:before="42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  <w:lang w:val="es-MX"/>
      </w:rPr>
    </w:pPr>
    <w:r>
      <w:rPr>
        <w:rFonts w:ascii="FS Me Pro" w:eastAsia="FS Me Pro" w:hAnsi="FS Me Pro" w:cs="FS Me Pro"/>
        <w:color w:val="636466"/>
        <w:spacing w:val="-4"/>
        <w:sz w:val="12"/>
        <w:szCs w:val="12"/>
        <w:lang w:val="es-MX"/>
      </w:rPr>
      <w:t>KM 4.5 Carretera Xalapa – Veracruz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, </w:t>
    </w:r>
    <w:r w:rsidRPr="00780E16">
      <w:rPr>
        <w:rFonts w:ascii="FS Me Pro" w:eastAsia="FS Me Pro" w:hAnsi="FS Me Pro" w:cs="FS Me Pro"/>
        <w:color w:val="636466"/>
        <w:spacing w:val="-3"/>
        <w:sz w:val="12"/>
        <w:szCs w:val="12"/>
        <w:lang w:val="es-MX"/>
      </w:rPr>
      <w:t>C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ol. </w:t>
    </w:r>
    <w:r>
      <w:rPr>
        <w:rFonts w:ascii="FS Me Pro" w:eastAsia="FS Me Pro" w:hAnsi="FS Me Pro" w:cs="FS Me Pro"/>
        <w:color w:val="636466"/>
        <w:spacing w:val="-5"/>
        <w:sz w:val="12"/>
        <w:szCs w:val="12"/>
        <w:lang w:val="es-MX"/>
      </w:rPr>
      <w:t>SAHOP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, C.</w:t>
    </w:r>
    <w:r w:rsidRPr="00780E16">
      <w:rPr>
        <w:rFonts w:ascii="FS Me Pro" w:eastAsia="FS Me Pro" w:hAnsi="FS Me Pro" w:cs="FS Me Pro"/>
        <w:color w:val="636466"/>
        <w:spacing w:val="-12"/>
        <w:sz w:val="12"/>
        <w:szCs w:val="12"/>
        <w:lang w:val="es-MX"/>
      </w:rPr>
      <w:t>P</w:t>
    </w:r>
    <w:r>
      <w:rPr>
        <w:rFonts w:ascii="FS Me Pro" w:eastAsia="FS Me Pro" w:hAnsi="FS Me Pro" w:cs="FS Me Pro"/>
        <w:color w:val="636466"/>
        <w:sz w:val="12"/>
        <w:szCs w:val="12"/>
        <w:lang w:val="es-MX"/>
      </w:rPr>
      <w:t>. 9119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0, 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X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alapa, </w:t>
    </w:r>
    <w:r w:rsidRPr="00780E16">
      <w:rPr>
        <w:rFonts w:ascii="FS Me Pro" w:eastAsia="FS Me Pro" w:hAnsi="FS Me Pro" w:cs="FS Me Pro"/>
        <w:color w:val="636466"/>
        <w:spacing w:val="-6"/>
        <w:sz w:val="12"/>
        <w:szCs w:val="12"/>
        <w:lang w:val="es-MX"/>
      </w:rPr>
      <w:t>V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e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r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acruz</w:t>
    </w:r>
  </w:p>
  <w:p w14:paraId="1826DF66" w14:textId="77777777" w:rsidR="00D40B5B" w:rsidRPr="00D40B5B" w:rsidRDefault="00D40B5B" w:rsidP="003421F9">
    <w:pPr>
      <w:spacing w:before="1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</w:rPr>
    </w:pPr>
    <w:r>
      <w:rPr>
        <w:rFonts w:ascii="FS Me Pro" w:eastAsia="FS Me Pro" w:hAnsi="FS Me Pro" w:cs="FS Me Pro"/>
        <w:color w:val="636466"/>
        <w:spacing w:val="-9"/>
        <w:sz w:val="12"/>
        <w:szCs w:val="12"/>
      </w:rPr>
      <w:t>T</w:t>
    </w:r>
    <w:r>
      <w:rPr>
        <w:rFonts w:ascii="FS Me Pro" w:eastAsia="FS Me Pro" w:hAnsi="FS Me Pro" w:cs="FS Me Pro"/>
        <w:color w:val="636466"/>
        <w:sz w:val="12"/>
        <w:szCs w:val="12"/>
      </w:rPr>
      <w:t xml:space="preserve">el. (228) 841.77.00 • Ext. 7425, </w:t>
    </w:r>
    <w:r>
      <w:rPr>
        <w:rFonts w:ascii="FS Me Pro" w:eastAsia="FS Me Pro" w:hAnsi="FS Me Pro" w:cs="FS Me Pro"/>
        <w:color w:val="636466"/>
        <w:spacing w:val="-6"/>
        <w:sz w:val="12"/>
        <w:szCs w:val="12"/>
      </w:rPr>
      <w:t>F</w:t>
    </w:r>
    <w:r w:rsidRPr="00780E16">
      <w:rPr>
        <w:rFonts w:ascii="FS Me Pro" w:eastAsia="FS Me Pro" w:hAnsi="FS Me Pro" w:cs="FS Me Pro"/>
        <w:color w:val="636466"/>
        <w:sz w:val="12"/>
        <w:szCs w:val="12"/>
      </w:rPr>
      <w:t>ax. 812.57.84</w:t>
    </w:r>
    <w:r>
      <w:rPr>
        <w:rFonts w:ascii="FS Me Pro" w:eastAsia="FS Me Pro" w:hAnsi="FS Me Pro" w:cs="FS Me Pro"/>
        <w:color w:val="636466"/>
        <w:sz w:val="12"/>
        <w:szCs w:val="12"/>
      </w:rPr>
      <w:t>•</w:t>
    </w:r>
    <w:r w:rsidRPr="00780E16">
      <w:rPr>
        <w:rFonts w:ascii="FS Me Pro" w:eastAsia="FS Me Pro" w:hAnsi="FS Me Pro" w:cs="FS Me Pro"/>
        <w:color w:val="636466"/>
        <w:sz w:val="12"/>
        <w:szCs w:val="12"/>
      </w:rPr>
      <w:t xml:space="preserve"> Ext. 316, www.sev.gob.mx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5D5AE" w14:textId="77777777" w:rsidR="000375F6" w:rsidRPr="00A5211E" w:rsidRDefault="00BE4F2F" w:rsidP="00A5211E">
    <w:pPr>
      <w:pStyle w:val="Piedepgina"/>
      <w:rPr>
        <w:szCs w:val="12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5693CD72" wp14:editId="7F3D828D">
              <wp:simplePos x="0" y="0"/>
              <wp:positionH relativeFrom="column">
                <wp:posOffset>107276</wp:posOffset>
              </wp:positionH>
              <wp:positionV relativeFrom="paragraph">
                <wp:posOffset>-2115146</wp:posOffset>
              </wp:positionV>
              <wp:extent cx="6747479" cy="3238500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479" cy="3238500"/>
                        <a:chOff x="0" y="0"/>
                        <a:chExt cx="6747479" cy="3238500"/>
                      </a:xfrm>
                    </wpg:grpSpPr>
                    <pic:pic xmlns:pic="http://schemas.openxmlformats.org/drawingml/2006/picture">
                      <pic:nvPicPr>
                        <pic:cNvPr id="11" name="Imagen 11" descr="C:\Users\croda\AppData\Local\Microsoft\Windows\INetCache\Content.Word\Hoja membretada - 200 años del Mexico independiente -Tamaño carta-04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664" y="0"/>
                          <a:ext cx="3599815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2059388"/>
                          <a:ext cx="3459479" cy="739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A474" w14:textId="77777777" w:rsidR="00BE4F2F" w:rsidRPr="00BE4F2F" w:rsidRDefault="00BE4F2F" w:rsidP="00BE4F2F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BE4F2F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Av. Tecnológico S/N, Col. Los Ángeles, C.P. 95400, Cosamaloapan, Veracruz, México.</w:t>
                            </w:r>
                          </w:p>
                          <w:p w14:paraId="002DDBE6" w14:textId="77777777" w:rsidR="00BE4F2F" w:rsidRPr="007E4657" w:rsidRDefault="00BE4F2F" w:rsidP="00BE4F2F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E465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Tel. (2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88</w:t>
                            </w:r>
                            <w:r w:rsidRPr="007E465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882 3100</w:t>
                            </w:r>
                            <w:r w:rsidRPr="007E465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A59AD4A" w14:textId="77777777" w:rsidR="00BE4F2F" w:rsidRPr="007E4657" w:rsidRDefault="00BE4F2F" w:rsidP="00BE4F2F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dir_dcosamaloapan@tecnm.mx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93CD72" id="Grupo 10" o:spid="_x0000_s1027" style="position:absolute;margin-left:8.45pt;margin-top:-166.55pt;width:531.3pt;height:255pt;z-index:251707392;mso-width-relative:margin" coordsize="67474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8" type="#_x0000_t75" style="position:absolute;left:31476;width:35998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">
                <v:imagedata r:id="rId2" o:title="Hoja membretada - 200 años del Mexico independiente -Tamaño carta-0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20593;width:34594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v:textbox style="mso-fit-shape-to-text:t">
                  <w:txbxContent>
                    <w:p w14:paraId="3EACA474" w14:textId="77777777" w:rsidR="00BE4F2F" w:rsidRPr="00BE4F2F" w:rsidRDefault="00BE4F2F" w:rsidP="00BE4F2F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BE4F2F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Av. Tecnológico S/N, Col. Los Ángeles, C.P. 95400, Cosamaloapan, Veracruz, México.</w:t>
                      </w:r>
                    </w:p>
                    <w:p w14:paraId="002DDBE6" w14:textId="77777777" w:rsidR="00BE4F2F" w:rsidRPr="007E4657" w:rsidRDefault="00BE4F2F" w:rsidP="00BE4F2F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7E4657">
                        <w:rPr>
                          <w:rFonts w:ascii="Verdana" w:hAnsi="Verdana"/>
                          <w:sz w:val="18"/>
                          <w:szCs w:val="18"/>
                        </w:rPr>
                        <w:t>Tel. (2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88</w:t>
                      </w:r>
                      <w:r w:rsidRPr="007E465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882 3100</w:t>
                      </w:r>
                      <w:r w:rsidRPr="007E4657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14:paraId="7A59AD4A" w14:textId="77777777" w:rsidR="00BE4F2F" w:rsidRPr="007E4657" w:rsidRDefault="00BE4F2F" w:rsidP="00BE4F2F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dir_dcosamaloapan@tecnm.mx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5B57C" w14:textId="77777777" w:rsidR="009A6978" w:rsidRDefault="009A6978" w:rsidP="00780E16">
      <w:pPr>
        <w:spacing w:after="0" w:line="240" w:lineRule="auto"/>
      </w:pPr>
      <w:r>
        <w:separator/>
      </w:r>
    </w:p>
  </w:footnote>
  <w:footnote w:type="continuationSeparator" w:id="0">
    <w:p w14:paraId="596D49C9" w14:textId="77777777" w:rsidR="009A6978" w:rsidRDefault="009A6978" w:rsidP="0078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3126E" w14:textId="77777777" w:rsidR="00BC6379" w:rsidRPr="003421F9" w:rsidRDefault="00BC6379" w:rsidP="00D40B5B">
    <w:pPr>
      <w:pStyle w:val="Encabezado"/>
      <w:tabs>
        <w:tab w:val="clear" w:pos="4419"/>
        <w:tab w:val="clear" w:pos="8838"/>
      </w:tabs>
      <w:jc w:val="right"/>
      <w:rPr>
        <w:rFonts w:ascii="FS Me Pro" w:hAnsi="FS Me Pro"/>
        <w:sz w:val="18"/>
        <w:lang w:val="es-MX"/>
      </w:rPr>
    </w:pPr>
    <w:r w:rsidRPr="00BC6379">
      <w:rPr>
        <w:rFonts w:ascii="FS Me Pro" w:hAnsi="FS Me Pro"/>
        <w:sz w:val="18"/>
        <w:lang w:val="es-ES"/>
      </w:rPr>
      <w:t xml:space="preserve">Página </w:t>
    </w:r>
    <w:r w:rsidR="00BD2CD8" w:rsidRPr="00BC6379">
      <w:rPr>
        <w:rFonts w:ascii="FS Me Pro" w:hAnsi="FS Me Pro"/>
        <w:b/>
        <w:sz w:val="18"/>
        <w:lang w:val="es-MX"/>
      </w:rPr>
      <w:fldChar w:fldCharType="begin"/>
    </w:r>
    <w:r w:rsidRPr="00BC6379">
      <w:rPr>
        <w:rFonts w:ascii="FS Me Pro" w:hAnsi="FS Me Pro"/>
        <w:b/>
        <w:sz w:val="18"/>
        <w:lang w:val="es-MX"/>
      </w:rPr>
      <w:instrText>PAGE  \* Arabic  \* MERGEFORMAT</w:instrText>
    </w:r>
    <w:r w:rsidR="00BD2CD8" w:rsidRPr="00BC6379">
      <w:rPr>
        <w:rFonts w:ascii="FS Me Pro" w:hAnsi="FS Me Pro"/>
        <w:b/>
        <w:sz w:val="18"/>
        <w:lang w:val="es-MX"/>
      </w:rPr>
      <w:fldChar w:fldCharType="separate"/>
    </w:r>
    <w:r w:rsidR="00643BEE" w:rsidRPr="00643BEE">
      <w:rPr>
        <w:rFonts w:ascii="FS Me Pro" w:hAnsi="FS Me Pro"/>
        <w:b/>
        <w:noProof/>
        <w:sz w:val="18"/>
        <w:lang w:val="es-ES"/>
      </w:rPr>
      <w:t>2</w:t>
    </w:r>
    <w:r w:rsidR="00BD2CD8" w:rsidRPr="00BC6379">
      <w:rPr>
        <w:rFonts w:ascii="FS Me Pro" w:hAnsi="FS Me Pro"/>
        <w:b/>
        <w:sz w:val="18"/>
        <w:lang w:val="es-MX"/>
      </w:rPr>
      <w:fldChar w:fldCharType="end"/>
    </w:r>
    <w:r w:rsidRPr="00BC6379">
      <w:rPr>
        <w:rFonts w:ascii="FS Me Pro" w:hAnsi="FS Me Pro"/>
        <w:sz w:val="18"/>
        <w:lang w:val="es-ES"/>
      </w:rPr>
      <w:t xml:space="preserve"> de </w:t>
    </w:r>
    <w:r w:rsidR="009A6978">
      <w:fldChar w:fldCharType="begin"/>
    </w:r>
    <w:r w:rsidR="009A6978">
      <w:instrText>NUMPAGES  \* Arabic  \* MERGEFORMAT</w:instrText>
    </w:r>
    <w:r w:rsidR="009A6978">
      <w:fldChar w:fldCharType="separate"/>
    </w:r>
    <w:r w:rsidR="00643BEE" w:rsidRPr="00643BEE">
      <w:rPr>
        <w:rFonts w:ascii="FS Me Pro" w:hAnsi="FS Me Pro"/>
        <w:b/>
        <w:noProof/>
        <w:sz w:val="18"/>
        <w:lang w:val="es-ES"/>
      </w:rPr>
      <w:t>2</w:t>
    </w:r>
    <w:r w:rsidR="009A6978">
      <w:rPr>
        <w:rFonts w:ascii="FS Me Pro" w:hAnsi="FS Me Pro"/>
        <w:b/>
        <w:noProof/>
        <w:sz w:val="18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46F8A" w14:textId="77777777" w:rsidR="00BC6379" w:rsidRDefault="00F9001A" w:rsidP="00BC6379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18E2A8E" wp14:editId="260366A6">
              <wp:simplePos x="0" y="0"/>
              <wp:positionH relativeFrom="column">
                <wp:posOffset>-900430</wp:posOffset>
              </wp:positionH>
              <wp:positionV relativeFrom="paragraph">
                <wp:posOffset>387350</wp:posOffset>
              </wp:positionV>
              <wp:extent cx="7772400" cy="563245"/>
              <wp:effectExtent l="0" t="0" r="0" b="825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63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C649E4" w14:textId="77777777" w:rsidR="00F9001A" w:rsidRPr="00F9001A" w:rsidRDefault="00F9001A" w:rsidP="00F9001A">
                          <w:pPr>
                            <w:jc w:val="center"/>
                            <w:rPr>
                              <w:color w:val="7F7F7F"/>
                              <w:lang w:val="es-MX"/>
                            </w:rPr>
                          </w:pPr>
                          <w:r w:rsidRPr="00F9001A">
                            <w:rPr>
                              <w:color w:val="7F7F7F"/>
                              <w:lang w:val="es-MX"/>
                            </w:rPr>
                            <w:t>“Camino a la Excelencia Académica, a Través de una Mejora Continua”</w:t>
                          </w:r>
                        </w:p>
                        <w:p w14:paraId="530D949B" w14:textId="77777777" w:rsidR="00F9001A" w:rsidRDefault="00F9001A" w:rsidP="00F9001A">
                          <w:pPr>
                            <w:pStyle w:val="Encabezado"/>
                            <w:jc w:val="center"/>
                          </w:pPr>
                          <w:r w:rsidRPr="00F73DC6">
                            <w:rPr>
                              <w:rFonts w:ascii="Montserrat Medium" w:hAnsi="Montserrat Medium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“2021: Año de La </w:t>
                          </w:r>
                          <w:proofErr w:type="spellStart"/>
                          <w:r w:rsidRPr="00F73DC6">
                            <w:rPr>
                              <w:rFonts w:ascii="Montserrat Medium" w:hAnsi="Montserrat Medium"/>
                              <w:b/>
                              <w:color w:val="808080"/>
                              <w:sz w:val="16"/>
                              <w:szCs w:val="16"/>
                            </w:rPr>
                            <w:t>Independencia</w:t>
                          </w:r>
                          <w:proofErr w:type="spellEnd"/>
                          <w:r w:rsidRPr="00F73DC6">
                            <w:rPr>
                              <w:rFonts w:ascii="Montserrat Medium" w:hAnsi="Montserrat Medium"/>
                              <w:b/>
                              <w:color w:val="808080"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4B0AE3FC" w14:textId="77777777" w:rsidR="00F9001A" w:rsidRPr="00F73DC6" w:rsidRDefault="00F9001A" w:rsidP="00F9001A">
                          <w:pPr>
                            <w:jc w:val="center"/>
                            <w:rPr>
                              <w:color w:val="7F7F7F"/>
                            </w:rPr>
                          </w:pPr>
                        </w:p>
                        <w:p w14:paraId="7BD9270A" w14:textId="77777777" w:rsidR="00F9001A" w:rsidRDefault="00F9001A" w:rsidP="00F900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E2A8E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0.9pt;margin-top:30.5pt;width:612pt;height:4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" filled="f" stroked="f">
              <v:textbox>
                <w:txbxContent>
                  <w:p w14:paraId="75C649E4" w14:textId="77777777" w:rsidR="00F9001A" w:rsidRPr="00F9001A" w:rsidRDefault="00F9001A" w:rsidP="00F9001A">
                    <w:pPr>
                      <w:jc w:val="center"/>
                      <w:rPr>
                        <w:color w:val="7F7F7F"/>
                        <w:lang w:val="es-MX"/>
                      </w:rPr>
                    </w:pPr>
                    <w:r w:rsidRPr="00F9001A">
                      <w:rPr>
                        <w:color w:val="7F7F7F"/>
                        <w:lang w:val="es-MX"/>
                      </w:rPr>
                      <w:t>“Camino a la Excelencia Académica, a Través de una Mejora Continua”</w:t>
                    </w:r>
                  </w:p>
                  <w:p w14:paraId="530D949B" w14:textId="77777777" w:rsidR="00F9001A" w:rsidRDefault="00F9001A" w:rsidP="00F9001A">
                    <w:pPr>
                      <w:pStyle w:val="Encabezado"/>
                      <w:jc w:val="center"/>
                    </w:pPr>
                    <w:r w:rsidRPr="00F73DC6">
                      <w:rPr>
                        <w:rFonts w:ascii="Montserrat Medium" w:hAnsi="Montserrat Medium"/>
                        <w:b/>
                        <w:color w:val="808080"/>
                        <w:sz w:val="16"/>
                        <w:szCs w:val="16"/>
                      </w:rPr>
                      <w:t xml:space="preserve">“2021: Año de La </w:t>
                    </w:r>
                    <w:proofErr w:type="spellStart"/>
                    <w:r w:rsidRPr="00F73DC6">
                      <w:rPr>
                        <w:rFonts w:ascii="Montserrat Medium" w:hAnsi="Montserrat Medium"/>
                        <w:b/>
                        <w:color w:val="808080"/>
                        <w:sz w:val="16"/>
                        <w:szCs w:val="16"/>
                      </w:rPr>
                      <w:t>Independencia</w:t>
                    </w:r>
                    <w:proofErr w:type="spellEnd"/>
                    <w:r w:rsidRPr="00F73DC6">
                      <w:rPr>
                        <w:rFonts w:ascii="Montserrat Medium" w:hAnsi="Montserrat Medium"/>
                        <w:b/>
                        <w:color w:val="808080"/>
                        <w:sz w:val="16"/>
                        <w:szCs w:val="16"/>
                      </w:rPr>
                      <w:t>”</w:t>
                    </w:r>
                  </w:p>
                  <w:p w14:paraId="4B0AE3FC" w14:textId="77777777" w:rsidR="00F9001A" w:rsidRPr="00F73DC6" w:rsidRDefault="00F9001A" w:rsidP="00F9001A">
                    <w:pPr>
                      <w:jc w:val="center"/>
                      <w:rPr>
                        <w:color w:val="7F7F7F"/>
                      </w:rPr>
                    </w:pPr>
                  </w:p>
                  <w:p w14:paraId="7BD9270A" w14:textId="77777777" w:rsidR="00F9001A" w:rsidRDefault="00F9001A" w:rsidP="00F9001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6B85B8B5" wp14:editId="040BDFC2">
              <wp:simplePos x="0" y="0"/>
              <wp:positionH relativeFrom="column">
                <wp:posOffset>-885825</wp:posOffset>
              </wp:positionH>
              <wp:positionV relativeFrom="paragraph">
                <wp:posOffset>-591185</wp:posOffset>
              </wp:positionV>
              <wp:extent cx="7636179" cy="10171430"/>
              <wp:effectExtent l="0" t="0" r="3175" b="12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6179" cy="10171430"/>
                        <a:chOff x="0" y="0"/>
                        <a:chExt cx="7636179" cy="10171430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croda\AppData\Local\Microsoft\Windows\INetCache\Content.Word\Hoja membretada - 200 años del Mexico independiente -Tamaño carta-0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1017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" name="8 Grupo"/>
                      <wpg:cNvGrpSpPr/>
                      <wpg:grpSpPr>
                        <a:xfrm>
                          <a:off x="723569" y="262393"/>
                          <a:ext cx="6912610" cy="873125"/>
                          <a:chOff x="-111683" y="0"/>
                          <a:chExt cx="8537074" cy="720080"/>
                        </a:xfrm>
                      </wpg:grpSpPr>
                      <pic:pic xmlns:pic="http://schemas.openxmlformats.org/drawingml/2006/picture">
                        <pic:nvPicPr>
                          <pic:cNvPr id="6" name="4 Imagen"/>
                          <pic:cNvPicPr/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82"/>
                          <a:stretch/>
                        </pic:blipFill>
                        <pic:spPr bwMode="auto">
                          <a:xfrm>
                            <a:off x="-111683" y="1"/>
                            <a:ext cx="3424051" cy="7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5 Imagen"/>
                          <pic:cNvPicPr/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8"/>
                          <a:stretch/>
                        </pic:blipFill>
                        <pic:spPr bwMode="auto">
                          <a:xfrm>
                            <a:off x="5807524" y="0"/>
                            <a:ext cx="2617867" cy="7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" descr="C:\Users\Celia Gabriela\Desktop\logos\DET-COLOR-CALADO-CON-SIMBOLOS-BLANC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237" y="158303"/>
                            <a:ext cx="1440314" cy="42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9" name="Imagen 9" descr="E:\DIRECCIÓN GENERAL\DIRECCIÓN GENERAL 2017\OTROS\LOGO ITSCO REGISTRADO.gif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2344" y="429371"/>
                          <a:ext cx="4819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76E09B" id="Grupo 1" o:spid="_x0000_s1026" style="position:absolute;margin-left:-69.75pt;margin-top:-46.55pt;width:601.25pt;height:800.9pt;z-index:251704320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kIkCAAAAAAAAAAAAAAAAQCdDJgoAAAAAAAAAAAAAAAAAnQyZ&#10;KAAAAAAAAAAAAAAAAAB0Mm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kIkCAAAAAAAAAAAAAAAAQCdDJgoAAAAAAAAAAAAAAAAA&#10;nQyZKAAAAAAAAAAAAAAAAAB0MmSiAAAAAAAAAAAAAAAAANDJkIkCAAAAAAAAAAAAAAAAQCdDJgoA&#10;AAAAAAAAAAAAAAAAnQyZKAAAAAAAAAAAAAAAAAB0MmSiAAAAAAAAAAAAAAAAANDJkIkCAAAAAAAA&#10;AAAAAAAAQCdDJgoAAAAAAAAAAAAAAAAAnQyZKAAAAAAAAAAAAAAAAAB0Mm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">
                <v:imagedata r:id="rId5" o:title="Hoja membretada - 200 años del Mexico independiente -Tamaño carta-02"/>
              </v:shape>
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">
                  <v:imagedata r:id="rId6" o:title="" cropright="28038f"/>
                </v:shape>
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">
                  <v:imagedata r:id="rId6" o:title="" cropleft="38311f"/>
                </v:shape>
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">
                  <v:imagedata r:id="rId7" o:title="DET-COLOR-CALADO-CON-SIMBOLOS-BLANCOS"/>
                </v:shape>
              </v:group>
              <v:shape id="Imagen 9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">
                <v:imagedata r:id="rId8" o:title="LOGO ITSCO REGISTRADO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A9E"/>
    <w:rsid w:val="000060B3"/>
    <w:rsid w:val="0000614E"/>
    <w:rsid w:val="00006B6E"/>
    <w:rsid w:val="00007117"/>
    <w:rsid w:val="00010A39"/>
    <w:rsid w:val="000173A1"/>
    <w:rsid w:val="00032B91"/>
    <w:rsid w:val="000375F6"/>
    <w:rsid w:val="00040EB3"/>
    <w:rsid w:val="00045452"/>
    <w:rsid w:val="0006203D"/>
    <w:rsid w:val="00065F70"/>
    <w:rsid w:val="000752EB"/>
    <w:rsid w:val="00077A36"/>
    <w:rsid w:val="00086E9D"/>
    <w:rsid w:val="000910B9"/>
    <w:rsid w:val="000920B2"/>
    <w:rsid w:val="00092B10"/>
    <w:rsid w:val="000A2653"/>
    <w:rsid w:val="000A2A5D"/>
    <w:rsid w:val="000A5B78"/>
    <w:rsid w:val="000A7AFF"/>
    <w:rsid w:val="000A7DCA"/>
    <w:rsid w:val="000B272D"/>
    <w:rsid w:val="000B3222"/>
    <w:rsid w:val="000B4F32"/>
    <w:rsid w:val="000C6CD2"/>
    <w:rsid w:val="000D07B8"/>
    <w:rsid w:val="000E5B1A"/>
    <w:rsid w:val="000E7865"/>
    <w:rsid w:val="00115FD3"/>
    <w:rsid w:val="00116041"/>
    <w:rsid w:val="001207E9"/>
    <w:rsid w:val="0012481E"/>
    <w:rsid w:val="00127865"/>
    <w:rsid w:val="00132769"/>
    <w:rsid w:val="001327F5"/>
    <w:rsid w:val="00147F4D"/>
    <w:rsid w:val="00152D03"/>
    <w:rsid w:val="00162770"/>
    <w:rsid w:val="00164335"/>
    <w:rsid w:val="001645A7"/>
    <w:rsid w:val="00164A57"/>
    <w:rsid w:val="00172DC1"/>
    <w:rsid w:val="00194956"/>
    <w:rsid w:val="00194B3E"/>
    <w:rsid w:val="001A5E8F"/>
    <w:rsid w:val="001C0734"/>
    <w:rsid w:val="001C3FBA"/>
    <w:rsid w:val="001C5B88"/>
    <w:rsid w:val="001D20A4"/>
    <w:rsid w:val="001D23C5"/>
    <w:rsid w:val="001E04D8"/>
    <w:rsid w:val="001E14FD"/>
    <w:rsid w:val="001F5930"/>
    <w:rsid w:val="001F5FD0"/>
    <w:rsid w:val="00200340"/>
    <w:rsid w:val="0022011C"/>
    <w:rsid w:val="002216B6"/>
    <w:rsid w:val="00221C6D"/>
    <w:rsid w:val="00224B89"/>
    <w:rsid w:val="002411EA"/>
    <w:rsid w:val="00243D07"/>
    <w:rsid w:val="00256293"/>
    <w:rsid w:val="00261498"/>
    <w:rsid w:val="00264642"/>
    <w:rsid w:val="002714BD"/>
    <w:rsid w:val="00271ADF"/>
    <w:rsid w:val="002772BE"/>
    <w:rsid w:val="00277997"/>
    <w:rsid w:val="00280AD8"/>
    <w:rsid w:val="002833CD"/>
    <w:rsid w:val="00293676"/>
    <w:rsid w:val="00293961"/>
    <w:rsid w:val="00295167"/>
    <w:rsid w:val="002A3A7D"/>
    <w:rsid w:val="002A6DA2"/>
    <w:rsid w:val="002A7560"/>
    <w:rsid w:val="002B6377"/>
    <w:rsid w:val="002C5B3E"/>
    <w:rsid w:val="002D3D63"/>
    <w:rsid w:val="002E1322"/>
    <w:rsid w:val="002E314B"/>
    <w:rsid w:val="002F1AF4"/>
    <w:rsid w:val="002F4D30"/>
    <w:rsid w:val="003017DD"/>
    <w:rsid w:val="00305DAB"/>
    <w:rsid w:val="00312AB4"/>
    <w:rsid w:val="00316C7B"/>
    <w:rsid w:val="0033460B"/>
    <w:rsid w:val="003421F9"/>
    <w:rsid w:val="00353C80"/>
    <w:rsid w:val="00357E42"/>
    <w:rsid w:val="00360EB4"/>
    <w:rsid w:val="0036133E"/>
    <w:rsid w:val="00362D2F"/>
    <w:rsid w:val="00367B65"/>
    <w:rsid w:val="00376782"/>
    <w:rsid w:val="00377884"/>
    <w:rsid w:val="00386FF2"/>
    <w:rsid w:val="00387E25"/>
    <w:rsid w:val="00394409"/>
    <w:rsid w:val="00394770"/>
    <w:rsid w:val="003B3312"/>
    <w:rsid w:val="003D718B"/>
    <w:rsid w:val="003D7BB6"/>
    <w:rsid w:val="003E36E9"/>
    <w:rsid w:val="003E6E53"/>
    <w:rsid w:val="003F14C6"/>
    <w:rsid w:val="003F3B8A"/>
    <w:rsid w:val="003F3E94"/>
    <w:rsid w:val="003F646F"/>
    <w:rsid w:val="003F7F65"/>
    <w:rsid w:val="0040662B"/>
    <w:rsid w:val="00415750"/>
    <w:rsid w:val="00430A6D"/>
    <w:rsid w:val="00434D77"/>
    <w:rsid w:val="004370D9"/>
    <w:rsid w:val="004403B3"/>
    <w:rsid w:val="00440681"/>
    <w:rsid w:val="00447101"/>
    <w:rsid w:val="00454490"/>
    <w:rsid w:val="00460FAC"/>
    <w:rsid w:val="004618BA"/>
    <w:rsid w:val="004646FE"/>
    <w:rsid w:val="00472C9B"/>
    <w:rsid w:val="00485B91"/>
    <w:rsid w:val="00485F98"/>
    <w:rsid w:val="004921D9"/>
    <w:rsid w:val="00493368"/>
    <w:rsid w:val="004A05E4"/>
    <w:rsid w:val="004A57C5"/>
    <w:rsid w:val="004B1145"/>
    <w:rsid w:val="004D014C"/>
    <w:rsid w:val="004D6E6A"/>
    <w:rsid w:val="004D6FA8"/>
    <w:rsid w:val="004E4F27"/>
    <w:rsid w:val="004F4D76"/>
    <w:rsid w:val="00500B53"/>
    <w:rsid w:val="005065C9"/>
    <w:rsid w:val="00513891"/>
    <w:rsid w:val="0051527C"/>
    <w:rsid w:val="005251A4"/>
    <w:rsid w:val="00530E77"/>
    <w:rsid w:val="00542FB5"/>
    <w:rsid w:val="0054324B"/>
    <w:rsid w:val="00543C1B"/>
    <w:rsid w:val="005612CE"/>
    <w:rsid w:val="0056223F"/>
    <w:rsid w:val="005629E4"/>
    <w:rsid w:val="0057190F"/>
    <w:rsid w:val="00574375"/>
    <w:rsid w:val="005743D7"/>
    <w:rsid w:val="005765C1"/>
    <w:rsid w:val="00595338"/>
    <w:rsid w:val="005A2D16"/>
    <w:rsid w:val="005A5901"/>
    <w:rsid w:val="005B6F8B"/>
    <w:rsid w:val="005C3790"/>
    <w:rsid w:val="005C45C7"/>
    <w:rsid w:val="005E0830"/>
    <w:rsid w:val="005E30BD"/>
    <w:rsid w:val="005F0381"/>
    <w:rsid w:val="005F2A99"/>
    <w:rsid w:val="005F3C57"/>
    <w:rsid w:val="00600AF1"/>
    <w:rsid w:val="0060284E"/>
    <w:rsid w:val="0060596A"/>
    <w:rsid w:val="00613915"/>
    <w:rsid w:val="006146E9"/>
    <w:rsid w:val="00616A17"/>
    <w:rsid w:val="00620B82"/>
    <w:rsid w:val="006248E8"/>
    <w:rsid w:val="00624C31"/>
    <w:rsid w:val="00626A71"/>
    <w:rsid w:val="00634D4A"/>
    <w:rsid w:val="006378DE"/>
    <w:rsid w:val="00643BEE"/>
    <w:rsid w:val="00645C6D"/>
    <w:rsid w:val="0065201F"/>
    <w:rsid w:val="00656E07"/>
    <w:rsid w:val="006668DA"/>
    <w:rsid w:val="00672B67"/>
    <w:rsid w:val="00676366"/>
    <w:rsid w:val="00683E4E"/>
    <w:rsid w:val="00690550"/>
    <w:rsid w:val="006A2874"/>
    <w:rsid w:val="006A6D62"/>
    <w:rsid w:val="006C300C"/>
    <w:rsid w:val="006D1058"/>
    <w:rsid w:val="006D60FE"/>
    <w:rsid w:val="006D6CAB"/>
    <w:rsid w:val="006E6B6C"/>
    <w:rsid w:val="006F2879"/>
    <w:rsid w:val="006F2E2F"/>
    <w:rsid w:val="006F54B1"/>
    <w:rsid w:val="006F6B42"/>
    <w:rsid w:val="00722C9A"/>
    <w:rsid w:val="0072559C"/>
    <w:rsid w:val="00727854"/>
    <w:rsid w:val="00733587"/>
    <w:rsid w:val="007354B3"/>
    <w:rsid w:val="00735C84"/>
    <w:rsid w:val="0074442F"/>
    <w:rsid w:val="00751A3F"/>
    <w:rsid w:val="0076105D"/>
    <w:rsid w:val="00761224"/>
    <w:rsid w:val="00763CB2"/>
    <w:rsid w:val="007722AA"/>
    <w:rsid w:val="00772A9E"/>
    <w:rsid w:val="00780E16"/>
    <w:rsid w:val="0078130D"/>
    <w:rsid w:val="00785264"/>
    <w:rsid w:val="007873F5"/>
    <w:rsid w:val="0079114D"/>
    <w:rsid w:val="00793FDB"/>
    <w:rsid w:val="007B48F5"/>
    <w:rsid w:val="007B4F60"/>
    <w:rsid w:val="007B4F9A"/>
    <w:rsid w:val="007B74AB"/>
    <w:rsid w:val="007C2CD4"/>
    <w:rsid w:val="007C5141"/>
    <w:rsid w:val="007D3E3A"/>
    <w:rsid w:val="00801764"/>
    <w:rsid w:val="00801CCF"/>
    <w:rsid w:val="00801F51"/>
    <w:rsid w:val="00810B43"/>
    <w:rsid w:val="00825DE8"/>
    <w:rsid w:val="00834011"/>
    <w:rsid w:val="00836CB9"/>
    <w:rsid w:val="0083766C"/>
    <w:rsid w:val="00841F76"/>
    <w:rsid w:val="00843636"/>
    <w:rsid w:val="00847EBA"/>
    <w:rsid w:val="00856DEC"/>
    <w:rsid w:val="008621E0"/>
    <w:rsid w:val="0086285A"/>
    <w:rsid w:val="00876165"/>
    <w:rsid w:val="008860F8"/>
    <w:rsid w:val="00891EE7"/>
    <w:rsid w:val="008C4F45"/>
    <w:rsid w:val="008D1413"/>
    <w:rsid w:val="008D2B29"/>
    <w:rsid w:val="008E0429"/>
    <w:rsid w:val="008E09D5"/>
    <w:rsid w:val="008E105E"/>
    <w:rsid w:val="008F57AE"/>
    <w:rsid w:val="009007A1"/>
    <w:rsid w:val="009032E4"/>
    <w:rsid w:val="009115E4"/>
    <w:rsid w:val="00912508"/>
    <w:rsid w:val="00917871"/>
    <w:rsid w:val="00922589"/>
    <w:rsid w:val="00923D1A"/>
    <w:rsid w:val="00936CF9"/>
    <w:rsid w:val="0094156E"/>
    <w:rsid w:val="00950616"/>
    <w:rsid w:val="00952796"/>
    <w:rsid w:val="00952936"/>
    <w:rsid w:val="00955869"/>
    <w:rsid w:val="009570EB"/>
    <w:rsid w:val="00957BA8"/>
    <w:rsid w:val="00960E0F"/>
    <w:rsid w:val="00963519"/>
    <w:rsid w:val="00970034"/>
    <w:rsid w:val="00973B45"/>
    <w:rsid w:val="009808BF"/>
    <w:rsid w:val="009868E2"/>
    <w:rsid w:val="00986DAA"/>
    <w:rsid w:val="00991020"/>
    <w:rsid w:val="009A05C1"/>
    <w:rsid w:val="009A4D45"/>
    <w:rsid w:val="009A5654"/>
    <w:rsid w:val="009A6978"/>
    <w:rsid w:val="009B1EF6"/>
    <w:rsid w:val="009B6D89"/>
    <w:rsid w:val="009D5C01"/>
    <w:rsid w:val="009E026E"/>
    <w:rsid w:val="009F4FF0"/>
    <w:rsid w:val="00A00AE2"/>
    <w:rsid w:val="00A10317"/>
    <w:rsid w:val="00A16331"/>
    <w:rsid w:val="00A24BB3"/>
    <w:rsid w:val="00A3276A"/>
    <w:rsid w:val="00A34F32"/>
    <w:rsid w:val="00A474E7"/>
    <w:rsid w:val="00A5211E"/>
    <w:rsid w:val="00A615C2"/>
    <w:rsid w:val="00A73912"/>
    <w:rsid w:val="00A751B9"/>
    <w:rsid w:val="00A84880"/>
    <w:rsid w:val="00A84A95"/>
    <w:rsid w:val="00A94197"/>
    <w:rsid w:val="00AA25F6"/>
    <w:rsid w:val="00AA5A91"/>
    <w:rsid w:val="00AA7298"/>
    <w:rsid w:val="00AB60BA"/>
    <w:rsid w:val="00AB7D02"/>
    <w:rsid w:val="00AD2006"/>
    <w:rsid w:val="00AD20E1"/>
    <w:rsid w:val="00AD473F"/>
    <w:rsid w:val="00AD52BF"/>
    <w:rsid w:val="00AE322E"/>
    <w:rsid w:val="00AE5827"/>
    <w:rsid w:val="00AF765E"/>
    <w:rsid w:val="00B01994"/>
    <w:rsid w:val="00B01B35"/>
    <w:rsid w:val="00B07196"/>
    <w:rsid w:val="00B158DB"/>
    <w:rsid w:val="00B23DAE"/>
    <w:rsid w:val="00B320AA"/>
    <w:rsid w:val="00B32E94"/>
    <w:rsid w:val="00B33CB8"/>
    <w:rsid w:val="00B4277C"/>
    <w:rsid w:val="00B45F8D"/>
    <w:rsid w:val="00B47118"/>
    <w:rsid w:val="00B50AE4"/>
    <w:rsid w:val="00B60F3F"/>
    <w:rsid w:val="00B62369"/>
    <w:rsid w:val="00B83843"/>
    <w:rsid w:val="00B91329"/>
    <w:rsid w:val="00BA0A90"/>
    <w:rsid w:val="00BA3083"/>
    <w:rsid w:val="00BA30A5"/>
    <w:rsid w:val="00BB2CF6"/>
    <w:rsid w:val="00BB7063"/>
    <w:rsid w:val="00BC2F44"/>
    <w:rsid w:val="00BC6379"/>
    <w:rsid w:val="00BD08AA"/>
    <w:rsid w:val="00BD2CD8"/>
    <w:rsid w:val="00BD363D"/>
    <w:rsid w:val="00BD6849"/>
    <w:rsid w:val="00BE4F2F"/>
    <w:rsid w:val="00BF6081"/>
    <w:rsid w:val="00BF709E"/>
    <w:rsid w:val="00C07C1F"/>
    <w:rsid w:val="00C11AE4"/>
    <w:rsid w:val="00C11D69"/>
    <w:rsid w:val="00C24885"/>
    <w:rsid w:val="00C24C4C"/>
    <w:rsid w:val="00C304DB"/>
    <w:rsid w:val="00C579F3"/>
    <w:rsid w:val="00C83ED8"/>
    <w:rsid w:val="00C84C47"/>
    <w:rsid w:val="00C91228"/>
    <w:rsid w:val="00C96B01"/>
    <w:rsid w:val="00CA1A3B"/>
    <w:rsid w:val="00CA25DC"/>
    <w:rsid w:val="00CA4E8D"/>
    <w:rsid w:val="00CB2612"/>
    <w:rsid w:val="00CB2F3A"/>
    <w:rsid w:val="00CB5BF8"/>
    <w:rsid w:val="00CC6E1D"/>
    <w:rsid w:val="00CE0065"/>
    <w:rsid w:val="00CE57AD"/>
    <w:rsid w:val="00D0052F"/>
    <w:rsid w:val="00D10CCF"/>
    <w:rsid w:val="00D21135"/>
    <w:rsid w:val="00D26644"/>
    <w:rsid w:val="00D2704A"/>
    <w:rsid w:val="00D31B11"/>
    <w:rsid w:val="00D40B5B"/>
    <w:rsid w:val="00D45828"/>
    <w:rsid w:val="00D47471"/>
    <w:rsid w:val="00D504F9"/>
    <w:rsid w:val="00D627CF"/>
    <w:rsid w:val="00D67ECA"/>
    <w:rsid w:val="00D740F4"/>
    <w:rsid w:val="00D75075"/>
    <w:rsid w:val="00D874CE"/>
    <w:rsid w:val="00D87995"/>
    <w:rsid w:val="00D96FE6"/>
    <w:rsid w:val="00DA408D"/>
    <w:rsid w:val="00DA6D6F"/>
    <w:rsid w:val="00DA7E4E"/>
    <w:rsid w:val="00DC4C6C"/>
    <w:rsid w:val="00DD4070"/>
    <w:rsid w:val="00DE105F"/>
    <w:rsid w:val="00DE479F"/>
    <w:rsid w:val="00DE6D39"/>
    <w:rsid w:val="00DF10A8"/>
    <w:rsid w:val="00E0289D"/>
    <w:rsid w:val="00E20335"/>
    <w:rsid w:val="00E275F2"/>
    <w:rsid w:val="00E309EC"/>
    <w:rsid w:val="00E427AD"/>
    <w:rsid w:val="00E441D9"/>
    <w:rsid w:val="00E51CF0"/>
    <w:rsid w:val="00E51FF2"/>
    <w:rsid w:val="00E607D6"/>
    <w:rsid w:val="00E61217"/>
    <w:rsid w:val="00E61D1F"/>
    <w:rsid w:val="00E75CD5"/>
    <w:rsid w:val="00E842FC"/>
    <w:rsid w:val="00E862CE"/>
    <w:rsid w:val="00EB615B"/>
    <w:rsid w:val="00ED281D"/>
    <w:rsid w:val="00ED4949"/>
    <w:rsid w:val="00ED51A0"/>
    <w:rsid w:val="00EE508F"/>
    <w:rsid w:val="00F02B3B"/>
    <w:rsid w:val="00F105FF"/>
    <w:rsid w:val="00F148E0"/>
    <w:rsid w:val="00F26CA7"/>
    <w:rsid w:val="00F3050F"/>
    <w:rsid w:val="00F32302"/>
    <w:rsid w:val="00F427E1"/>
    <w:rsid w:val="00F45EF7"/>
    <w:rsid w:val="00F46183"/>
    <w:rsid w:val="00F465A3"/>
    <w:rsid w:val="00F47FF1"/>
    <w:rsid w:val="00F542DD"/>
    <w:rsid w:val="00F5517E"/>
    <w:rsid w:val="00F5707F"/>
    <w:rsid w:val="00F623B5"/>
    <w:rsid w:val="00F657C1"/>
    <w:rsid w:val="00F731C3"/>
    <w:rsid w:val="00F73530"/>
    <w:rsid w:val="00F7601E"/>
    <w:rsid w:val="00F83F1A"/>
    <w:rsid w:val="00F84536"/>
    <w:rsid w:val="00F855C3"/>
    <w:rsid w:val="00F867DF"/>
    <w:rsid w:val="00F9001A"/>
    <w:rsid w:val="00F95834"/>
    <w:rsid w:val="00FA42E2"/>
    <w:rsid w:val="00FD00D8"/>
    <w:rsid w:val="00FD016E"/>
    <w:rsid w:val="00FD7AFB"/>
    <w:rsid w:val="00FF0D97"/>
    <w:rsid w:val="00FF1388"/>
    <w:rsid w:val="00FF5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ECD81"/>
  <w15:docId w15:val="{88F1C94A-7C2D-4816-A1EC-9719B826D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0E16"/>
    <w:rPr>
      <w:color w:val="0000FF" w:themeColor="hyperlink"/>
      <w:u w:val="single"/>
    </w:rPr>
  </w:style>
  <w:style w:type="paragraph" w:styleId="Encabezado">
    <w:name w:val="header"/>
    <w:aliases w:val=" Car,Car"/>
    <w:basedOn w:val="Normal"/>
    <w:link w:val="EncabezadoCar"/>
    <w:uiPriority w:val="99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780E16"/>
  </w:style>
  <w:style w:type="paragraph" w:styleId="Piedepgina">
    <w:name w:val="footer"/>
    <w:basedOn w:val="Normal"/>
    <w:link w:val="PiedepginaCar"/>
    <w:uiPriority w:val="99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E16"/>
  </w:style>
  <w:style w:type="paragraph" w:styleId="Textodeglobo">
    <w:name w:val="Balloon Text"/>
    <w:basedOn w:val="Normal"/>
    <w:link w:val="TextodegloboCar"/>
    <w:uiPriority w:val="99"/>
    <w:semiHidden/>
    <w:unhideWhenUsed/>
    <w:rsid w:val="0078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E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40B5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60EB4"/>
    <w:pPr>
      <w:widowControl/>
      <w:spacing w:after="0" w:line="240" w:lineRule="auto"/>
    </w:pPr>
    <w:rPr>
      <w:rFonts w:ascii="Trebuchet MS" w:eastAsia="Calibri" w:hAnsi="Trebuchet MS" w:cs="Times New Roman"/>
      <w:sz w:val="20"/>
      <w:szCs w:val="20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detextonormal">
    <w:name w:val="Body Text Indent"/>
    <w:basedOn w:val="Normal"/>
    <w:link w:val="SangradetextonormalCar"/>
    <w:semiHidden/>
    <w:rsid w:val="003F3B8A"/>
    <w:pPr>
      <w:widowControl/>
      <w:spacing w:after="0" w:line="240" w:lineRule="auto"/>
      <w:ind w:left="900"/>
      <w:jc w:val="both"/>
    </w:pPr>
    <w:rPr>
      <w:rFonts w:ascii="Requiem" w:eastAsia="Times New Roman" w:hAnsi="Requiem" w:cs="Times New Roman"/>
      <w:sz w:val="24"/>
      <w:szCs w:val="24"/>
      <w:lang w:val="es-MX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F3B8A"/>
    <w:rPr>
      <w:rFonts w:ascii="Requiem" w:eastAsia="Times New Roman" w:hAnsi="Requiem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447101"/>
    <w:rPr>
      <w:b/>
      <w:bCs/>
    </w:rPr>
  </w:style>
  <w:style w:type="paragraph" w:customStyle="1" w:styleId="Default">
    <w:name w:val="Default"/>
    <w:rsid w:val="00E51CF0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8D141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ja_membretada_SEMSyS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27F31-003F-4A6A-BB22-A505AC138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Hoja_membretada_SEMSyS 2013</Template>
  <TotalTime>187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Hoja_membretada_Gobierno_del_Estado</vt:lpstr>
    </vt:vector>
  </TitlesOfParts>
  <Company>Secretaría de Educación de Veracruz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Hoja_membretada_Gobierno_del_Estado</dc:title>
  <dc:creator>Colossus User</dc:creator>
  <cp:lastModifiedBy>pc5</cp:lastModifiedBy>
  <cp:revision>38</cp:revision>
  <cp:lastPrinted>2020-05-05T23:26:00Z</cp:lastPrinted>
  <dcterms:created xsi:type="dcterms:W3CDTF">2019-03-22T18:11:00Z</dcterms:created>
  <dcterms:modified xsi:type="dcterms:W3CDTF">2021-12-20T14:38:00Z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LastSaved">
    <vt:filetime>2013-02-26T00:00:00Z</vt:filetime>
  </property>
</Properties>
</file>